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846" w:rsidRPr="007A37E2" w:rsidRDefault="00C41846">
      <w:pPr>
        <w:rPr>
          <w:sz w:val="2"/>
        </w:rPr>
      </w:pPr>
    </w:p>
    <w:tbl>
      <w:tblPr>
        <w:tblpPr w:leftFromText="180" w:rightFromText="180" w:vertAnchor="page" w:horzAnchor="margin" w:tblpX="-34" w:tblpY="1186"/>
        <w:tblW w:w="10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383"/>
      </w:tblGrid>
      <w:tr w:rsidR="00741DEC" w:rsidRPr="005B4876" w:rsidTr="00022792">
        <w:tc>
          <w:tcPr>
            <w:tcW w:w="10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022792" w:rsidRDefault="00022792" w:rsidP="00022792">
            <w:pPr>
              <w:ind w:hanging="180"/>
              <w:jc w:val="center"/>
            </w:pPr>
            <w:r w:rsidRPr="00022792">
              <w:t>Описание местоположения границ публичного сервитута</w:t>
            </w:r>
          </w:p>
        </w:tc>
      </w:tr>
      <w:tr w:rsidR="00741DEC" w:rsidRPr="005B4876" w:rsidTr="00022792">
        <w:tc>
          <w:tcPr>
            <w:tcW w:w="10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022792" w:rsidRDefault="00741DEC" w:rsidP="00022792">
            <w:pPr>
              <w:pStyle w:val="a7"/>
              <w:jc w:val="center"/>
              <w:rPr>
                <w:sz w:val="24"/>
                <w:szCs w:val="24"/>
                <w:u w:val="single"/>
              </w:rPr>
            </w:pPr>
            <w:r w:rsidRPr="00022792">
              <w:rPr>
                <w:sz w:val="24"/>
                <w:szCs w:val="24"/>
                <w:u w:val="single"/>
              </w:rPr>
              <w:t xml:space="preserve">Зона публичного сервитута для эксплуатации объекта </w:t>
            </w:r>
            <w:proofErr w:type="gramStart"/>
            <w:r w:rsidRPr="00022792">
              <w:rPr>
                <w:sz w:val="24"/>
                <w:szCs w:val="24"/>
                <w:u w:val="single"/>
              </w:rPr>
              <w:t>ВЛ</w:t>
            </w:r>
            <w:proofErr w:type="gramEnd"/>
            <w:r w:rsidRPr="00022792">
              <w:rPr>
                <w:sz w:val="24"/>
                <w:szCs w:val="24"/>
                <w:u w:val="single"/>
              </w:rPr>
              <w:t xml:space="preserve"> 110 кВ Р40-Р10-Р24-Р5</w:t>
            </w:r>
          </w:p>
        </w:tc>
      </w:tr>
      <w:tr w:rsidR="00741DEC" w:rsidRPr="005B4876" w:rsidTr="00022792">
        <w:tc>
          <w:tcPr>
            <w:tcW w:w="10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2792" w:rsidRPr="00BB0030" w:rsidRDefault="00022792" w:rsidP="00022792">
            <w:pPr>
              <w:tabs>
                <w:tab w:val="left" w:pos="2738"/>
              </w:tabs>
              <w:rPr>
                <w:sz w:val="16"/>
                <w:szCs w:val="16"/>
              </w:rPr>
            </w:pPr>
          </w:p>
        </w:tc>
      </w:tr>
    </w:tbl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686"/>
        <w:gridCol w:w="2977"/>
        <w:gridCol w:w="3685"/>
      </w:tblGrid>
      <w:tr w:rsidR="00671C56" w:rsidRPr="00022792" w:rsidTr="00257D85">
        <w:trPr>
          <w:trHeight w:val="54"/>
        </w:trPr>
        <w:tc>
          <w:tcPr>
            <w:tcW w:w="10348" w:type="dxa"/>
            <w:gridSpan w:val="3"/>
            <w:vAlign w:val="center"/>
          </w:tcPr>
          <w:p w:rsidR="00671C56" w:rsidRPr="00022792" w:rsidRDefault="00671C56" w:rsidP="00671C56">
            <w:pPr>
              <w:pStyle w:val="1"/>
              <w:rPr>
                <w:szCs w:val="24"/>
              </w:rPr>
            </w:pPr>
            <w:r w:rsidRPr="00022792">
              <w:t>Площадь земельного участка 484695</w:t>
            </w:r>
            <w:r>
              <w:t xml:space="preserve"> кв</w:t>
            </w:r>
            <w:proofErr w:type="gramStart"/>
            <w:r>
              <w:t>.</w:t>
            </w:r>
            <w:r w:rsidRPr="00022792">
              <w:t>м</w:t>
            </w:r>
            <w:proofErr w:type="gramEnd"/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  <w:vMerge w:val="restart"/>
            <w:vAlign w:val="center"/>
          </w:tcPr>
          <w:p w:rsidR="00022792" w:rsidRDefault="00022792" w:rsidP="00022792">
            <w:pPr>
              <w:pStyle w:val="1"/>
              <w:jc w:val="center"/>
              <w:rPr>
                <w:szCs w:val="24"/>
              </w:rPr>
            </w:pPr>
            <w:r w:rsidRPr="00022792">
              <w:rPr>
                <w:szCs w:val="24"/>
              </w:rPr>
              <w:t>Обозначение</w:t>
            </w:r>
            <w:r>
              <w:rPr>
                <w:szCs w:val="24"/>
              </w:rPr>
              <w:t xml:space="preserve"> </w:t>
            </w:r>
            <w:proofErr w:type="gramStart"/>
            <w:r w:rsidRPr="00022792">
              <w:rPr>
                <w:szCs w:val="24"/>
              </w:rPr>
              <w:t>характерных</w:t>
            </w:r>
            <w:proofErr w:type="gramEnd"/>
            <w:r w:rsidRPr="00022792">
              <w:rPr>
                <w:szCs w:val="24"/>
              </w:rPr>
              <w:t xml:space="preserve"> </w:t>
            </w:r>
          </w:p>
          <w:p w:rsidR="00022792" w:rsidRPr="00022792" w:rsidRDefault="00022792" w:rsidP="00022792">
            <w:pPr>
              <w:pStyle w:val="1"/>
              <w:jc w:val="center"/>
              <w:rPr>
                <w:szCs w:val="24"/>
              </w:rPr>
            </w:pPr>
            <w:r w:rsidRPr="00022792">
              <w:rPr>
                <w:szCs w:val="24"/>
              </w:rPr>
              <w:t>точек границ</w:t>
            </w:r>
          </w:p>
        </w:tc>
        <w:tc>
          <w:tcPr>
            <w:tcW w:w="6662" w:type="dxa"/>
            <w:gridSpan w:val="2"/>
            <w:vAlign w:val="center"/>
          </w:tcPr>
          <w:p w:rsidR="00022792" w:rsidRPr="00022792" w:rsidRDefault="00022792" w:rsidP="00022792">
            <w:pPr>
              <w:pStyle w:val="1"/>
              <w:jc w:val="center"/>
              <w:rPr>
                <w:szCs w:val="24"/>
              </w:rPr>
            </w:pPr>
            <w:r w:rsidRPr="00022792">
              <w:rPr>
                <w:szCs w:val="24"/>
              </w:rPr>
              <w:t xml:space="preserve">Координаты, </w:t>
            </w:r>
            <w:proofErr w:type="gramStart"/>
            <w:r w:rsidRPr="00022792">
              <w:rPr>
                <w:szCs w:val="24"/>
              </w:rPr>
              <w:t>м</w:t>
            </w:r>
            <w:proofErr w:type="gramEnd"/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  <w:vMerge/>
            <w:vAlign w:val="center"/>
          </w:tcPr>
          <w:p w:rsidR="00022792" w:rsidRPr="00022792" w:rsidRDefault="00022792" w:rsidP="00EE1B03">
            <w:pPr>
              <w:pStyle w:val="1"/>
              <w:jc w:val="center"/>
              <w:rPr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022792" w:rsidRPr="00022792" w:rsidRDefault="00022792" w:rsidP="00022792">
            <w:pPr>
              <w:pStyle w:val="a3"/>
              <w:jc w:val="center"/>
            </w:pPr>
            <w:r w:rsidRPr="00022792">
              <w:t>Х</w:t>
            </w:r>
          </w:p>
        </w:tc>
        <w:tc>
          <w:tcPr>
            <w:tcW w:w="3685" w:type="dxa"/>
            <w:vAlign w:val="center"/>
          </w:tcPr>
          <w:p w:rsidR="00022792" w:rsidRPr="00022792" w:rsidRDefault="00022792" w:rsidP="00022792">
            <w:pPr>
              <w:pStyle w:val="1"/>
              <w:jc w:val="center"/>
              <w:rPr>
                <w:szCs w:val="24"/>
                <w:lang w:val="en-US"/>
              </w:rPr>
            </w:pPr>
            <w:r w:rsidRPr="00022792">
              <w:rPr>
                <w:szCs w:val="24"/>
                <w:lang w:val="en-US"/>
              </w:rPr>
              <w:t>Y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  <w:vAlign w:val="center"/>
          </w:tcPr>
          <w:p w:rsidR="00022792" w:rsidRPr="00022792" w:rsidRDefault="00022792" w:rsidP="00022792">
            <w:pPr>
              <w:pStyle w:val="1"/>
              <w:jc w:val="center"/>
              <w:rPr>
                <w:szCs w:val="24"/>
              </w:rPr>
            </w:pPr>
            <w:r w:rsidRPr="00022792">
              <w:rPr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022792" w:rsidRPr="00022792" w:rsidRDefault="00022792" w:rsidP="00022792">
            <w:pPr>
              <w:pStyle w:val="a3"/>
              <w:jc w:val="center"/>
            </w:pPr>
            <w:r w:rsidRPr="00022792">
              <w:t>2</w:t>
            </w:r>
          </w:p>
        </w:tc>
        <w:tc>
          <w:tcPr>
            <w:tcW w:w="3685" w:type="dxa"/>
            <w:vAlign w:val="center"/>
          </w:tcPr>
          <w:p w:rsidR="00022792" w:rsidRPr="00022792" w:rsidRDefault="00022792" w:rsidP="00022792">
            <w:pPr>
              <w:pStyle w:val="1"/>
              <w:jc w:val="center"/>
              <w:rPr>
                <w:szCs w:val="24"/>
                <w:lang w:val="en-US"/>
              </w:rPr>
            </w:pPr>
            <w:r w:rsidRPr="00022792">
              <w:rPr>
                <w:szCs w:val="24"/>
                <w:lang w:val="en-US"/>
              </w:rPr>
              <w:t>3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427235.57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2203752.37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427203.74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2203633.03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427155.48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2203476.64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4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427091.74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2203493.16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5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427088.46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2203493.72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6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427084.98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2203493.72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7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427081.54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2203493.11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8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427078.27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2203491.92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9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427075.25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2203490.18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10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427072.67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2203488.02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11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426940.84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2203357.84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12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426789.86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2203253.26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13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426789.78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2203253.20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14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426787.11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2203250.96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15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426784.87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2203248.29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16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426783.12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2203245.27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17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426782.64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2203243.94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18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426699.47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2203026.98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19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426604.56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2202933.91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20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426462.04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2202798.38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21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426314.14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2202659.38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22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426314.08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2202659.26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23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426045.80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2202404.78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24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425887.79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2202256.35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25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425887.46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2202256.02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26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425783.96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2202154.10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27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425479.81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2201853.04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28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425363.68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2201742.08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29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425363.35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2201741.76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30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425361.11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2201739.09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31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425360.31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2201737.71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32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425274.17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2201591.21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33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425175.10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2201430.00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34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425096.75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2201303.53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35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424988.19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2201191.29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36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424986.18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2201188.86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37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424984.44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2201185.84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38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424984.23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2201185.26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39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424919.63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2201034.92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40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424779.69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2200999.10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41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424779.48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2200999.04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42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424600.95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2200950.46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43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424597.75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2200949.29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44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424594.73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2200947.54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lastRenderedPageBreak/>
              <w:t>45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424592.40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2200945.60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46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424561.71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2200916.31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47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424561.39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2200915.99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48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424559.14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2200913.32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49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424557.40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2200910.30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50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424556.21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2200907.02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51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424555.60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2200903.59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52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424555.60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2200900.11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53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424556.21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2200896.67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54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424557.40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2200893.40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55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424559.14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2200890.38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56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424561.39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2200887.71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57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424564.06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2200885.47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58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424567.08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2200883.72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59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424570.35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2200882.53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60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424573.78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2200881.92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61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424577.27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2200881.92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62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424580.70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2200882.53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63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424583.98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2200883.72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64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424587.00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2200885.47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65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424589.32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2200887.42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66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424616.35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2200913.20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67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424789.76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2200960.39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68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424939.09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2200998.61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69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424939.30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2200998.66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70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424942.58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2200999.86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71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424945.60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2201001.60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72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424948.27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2201003.84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73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424950.51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2201006.51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74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424952.12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2201009.30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75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425024.25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2201158.63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76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425134.51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2201273.20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77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425136.48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2201275.60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78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425137.24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2201276.92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79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425213.80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2201406.04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80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425313.08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2201567.27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81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425403.17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2201707.20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82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425512.52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2201819.28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83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425816.96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2202120.70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84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425817.05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2202120.79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85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425817.14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2202120.90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86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425918.77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2202224.00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87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426077.75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2202370.96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88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426077.87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2202371.13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89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426346.72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2202624.81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90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426346.77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2202624.90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91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426493.84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2202765.08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92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426636.44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2202900.04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93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426739.46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2202994.68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lastRenderedPageBreak/>
              <w:t>94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426740.08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2202995.27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95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426742.32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2202997.94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96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426744.06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2203000.96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97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426744.56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2203002.33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98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426826.22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2203216.80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99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426972.63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2203317.58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100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426972.76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2203317.67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101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426975.42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2203319.90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102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427096.78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2203441.09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103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427168.33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2203424.10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104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427171.21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2203423.63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105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427174.69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2203423.63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106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427178.13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2203424.24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107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427180.71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2203425.18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108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427207.11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2203436.27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109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427475.55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2203388.31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110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427427.24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2203092.25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111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427375.13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2202913.03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112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427328.37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2202755.81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113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427328.22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2202755.28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114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427327.62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2202751.85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115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427327.62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2202748.36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116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427328.22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2202744.93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117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427329.41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2202741.66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118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427331.16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2202738.64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119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427333.40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2202735.97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120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427336.07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2202733.72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121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427336.28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2202733.60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122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427363.33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2202715.12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123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427366.15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2202713.51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124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427369.43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2202712.32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125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427372.86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2202711.71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126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427376.35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2202711.71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127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427379.78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2202712.32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128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427383.06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2202713.51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129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427386.08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2202715.25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130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427388.75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2202717.49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131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427390.99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2202720.17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132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427392.73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2202723.18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133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427393.92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2202726.46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134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427394.53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2202729.89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135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427394.53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2202733.38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136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427393.92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2202736.81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137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427392.73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2202740.09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138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427390.99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2202743.11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139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427388.75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2202745.78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140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427386.08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2202748.02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141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427385.87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2202748.14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142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427370.87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2202758.40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143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427413.49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2202901.69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lastRenderedPageBreak/>
              <w:t>144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427413.49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2202901.82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145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427465.99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2203082.24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146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427466.10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2203082.65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147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427466.45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2203084.62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148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427518.20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2203401.31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149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427518.38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2203402.79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150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427518.38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2203406.28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151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427517.78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2203409.71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152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427516.59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2203412.99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153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427514.84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2203416.01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154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427512.60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2203418.68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155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427509.93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2203420.92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156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427506.91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2203422.66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157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427503.64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2203423.85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158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427501.96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2203424.15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159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427208.31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2203476.69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160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427206.53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2203476.93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161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427204.12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2203476.93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162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427247.77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2203619.09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163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427286.60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2203737.39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164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427286.91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2203738.45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165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427323.60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2203876.13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166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427324.09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2203878.94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167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427335.47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2203974.79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168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427398.13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2204174.73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169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427504.90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2204510.23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170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427745.25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2204730.75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171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427916.16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2204867.17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172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427917.96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2204865.66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173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427920.98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2204863.92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174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427924.26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2204862.73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175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427924.39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2204862.70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176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428255.65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2204776.28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177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428258.96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2204775.71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178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428262.44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2204775.71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179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428265.88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2204776.32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180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428267.31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2204776.84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181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428348.68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2204805.34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182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428349.10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2204805.58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183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428474.78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2204853.00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184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428439.02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2204569.80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185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428430.68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2204523.45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186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428430.44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2204521.65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187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428430.44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2204518.17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188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428431.04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2204514.73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189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428432.24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2204511.46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190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428433.98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2204508.44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191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428436.22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2204505.77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192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428438.89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2204503.53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193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428441.91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2204501.78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lastRenderedPageBreak/>
              <w:t>194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428445.19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2204500.59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195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428448.62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2204499.98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196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428452.11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2204499.98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197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428455.54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2204500.59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198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428458.81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2204501.78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199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428461.83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2204503.53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200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428464.50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2204505.77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201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428466.75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2204508.44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202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428468.49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2204511.46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203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428469.68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2204514.73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204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428469.97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2204516.38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205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428478.48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2204563.23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206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428478.58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2204564.27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207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428517.03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2204868.26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208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428746.20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2204940.91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209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428746.81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2204941.19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210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428941.04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2205009.85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211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429192.17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2205061.48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212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429193.32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2205061.75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213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429196.59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2205062.94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214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429199.61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2205064.69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215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429202.28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2205066.93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216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429204.52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2205069.60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217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429206.27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2205072.62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218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429207.46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2205075.89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219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429207.65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2205076.96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220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429256.68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2205308.08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221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429256.66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2205308.29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222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429289.08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2205467.77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223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429356.04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2205453.57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224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429357.48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2205453.38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225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429512.50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2205432.00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226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429565.01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2205387.33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227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429649.05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2205312.53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228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429728.99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2205240.20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229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429730.93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2205238.65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230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429733.95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2205236.90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231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429737.23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2205235.71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232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429740.66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2205235.11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233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429744.15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2205235.11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234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429747.58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2205235.71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235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429750.86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2205236.90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236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429753.88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2205238.65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237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429754.81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2205239.43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238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429861.26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2205324.03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239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429862.95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2205325.54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240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429865.19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2205328.21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241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429866.94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2205331.23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242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429868.13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2205334.50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243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429868.73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2205337.94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lastRenderedPageBreak/>
              <w:t>244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429868.73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2205338.11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245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429884.24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2205535.02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246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429921.50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2205611.18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247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429986.16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2205735.67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248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430079.26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2205852.67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249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430180.00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2205974.35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250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430180.93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2205975.58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251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430341.41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2206203.10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252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430588.03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2206282.93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253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430762.48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2206316.41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254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430763.89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2206316.73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255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430764.71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2206317.03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256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430943.23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2206373.25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257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430945.67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2206374.20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258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430946.21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2206374.51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259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430969.19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2206386.05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260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430971.66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2206387.53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261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430974.33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2206389.77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262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430976.57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2206392.44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263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430978.31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2206395.46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264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430979.51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2206398.73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265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430980.11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2206402.17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266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430980.11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2206405.65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267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430979.51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2206409.08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268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430978.31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2206412.36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269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430976.57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2206415.38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270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430974.33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2206418.05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271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430971.66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2206420.29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272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430968.64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2206422.03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273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430965.36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2206423.23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274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430961.93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2206423.83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275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430958.44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2206423.83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276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430955.01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2206423.23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277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430951.74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2206422.03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278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430951.20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2206421.73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279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430929.66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2206410.91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280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430753.80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2206355.48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281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430579.28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2206321.98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282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430577.87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2206321.66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283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430576.91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2206321.30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284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430322.75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2206239.10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285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430320.46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2206238.20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286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430317.44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2206236.46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287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430314.77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2206234.22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288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430312.57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2206231.60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289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430148.69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2205999.26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290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430048.32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2205878.03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291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430048.13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2205877.69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292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429953.65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2205759.06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293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429952.92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2205758.08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lastRenderedPageBreak/>
              <w:t>294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429951.60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2205755.80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295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429885.89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2205629.40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296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429885.70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2205628.96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297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429846.63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2205549.17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298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429846.47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2205548.83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299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429845.28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2205545.56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300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429844.68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2205542.13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301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429844.68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2205541.95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302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429829.55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2205349.92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303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429743.24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2205281.25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304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429675.82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2205342.25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305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429675.66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2205342.31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306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429591.43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2205417.36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307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429591.05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2205417.59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308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429533.97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2205466.25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309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429532.48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2205467.41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310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429529.46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2205469.15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311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429526.18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2205470.34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312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429523.72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2205470.77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313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429363.63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2205492.85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314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429277.64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2205511.08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315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429275.24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2205511.44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316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429271.75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2205511.44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317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429268.32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2205510.84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318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429265.04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2205509.65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319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429262.02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2205507.90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320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429259.35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2205505.66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321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429257.11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2205502.99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322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429255.37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2205499.97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323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429254.18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2205496.70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324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429254.05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2205496.00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325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429212.96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2205317.77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326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429212.95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2205317.44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327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429191.58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2205217.56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328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429164.30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2205105.00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329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428928.58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2205056.91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330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428927.40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2205056.63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331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428926.30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2205056.23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332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428729.61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2204991.08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333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428729.26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2204990.88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334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428332.68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2204851.14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335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428264.42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2204828.24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336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427945.19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2204907.58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337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427944.54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2204909.39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338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427942.79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2204912.41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339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427940.55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2204915.08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340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427937.88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2204917.32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341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427934.86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2204919.06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342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427931.59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2204920.25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343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427928.15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2204920.86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lastRenderedPageBreak/>
              <w:t>344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427924.67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2204920.86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345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427921.23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2204920.25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346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427917.96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2204919.06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347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427914.94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2204917.32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348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427913.98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2204916.51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349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427719.76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2204761.58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350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427718.75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2204760.65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351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427473.93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2204536.10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352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427473.31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2204535.51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353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427471.07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2204532.84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354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427469.33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2204529.82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355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427468.45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2204527.42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356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427423.33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2204385.86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357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427360.00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2204186.82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358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427296.75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2203984.97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359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427296.73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2203984.78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360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427244.05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2203811.08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361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427243.87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2203810.46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362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427243.27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2203807.03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363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427243.27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2203803.54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364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427243.87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2203800.11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365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427245.07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2203796.83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366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427246.81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2203793.81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367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427247.48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2203793.02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368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427235.69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2203752.82</w:t>
            </w:r>
          </w:p>
        </w:tc>
      </w:tr>
      <w:tr w:rsidR="00022792" w:rsidRPr="00022792" w:rsidTr="00022792">
        <w:trPr>
          <w:trHeight w:val="54"/>
        </w:trPr>
        <w:tc>
          <w:tcPr>
            <w:tcW w:w="3686" w:type="dxa"/>
          </w:tcPr>
          <w:p w:rsidR="00022792" w:rsidRPr="00022792" w:rsidRDefault="00022792" w:rsidP="00022792">
            <w:pPr>
              <w:jc w:val="center"/>
            </w:pPr>
            <w:r w:rsidRPr="00022792">
              <w:t>1</w:t>
            </w:r>
          </w:p>
        </w:tc>
        <w:tc>
          <w:tcPr>
            <w:tcW w:w="2977" w:type="dxa"/>
          </w:tcPr>
          <w:p w:rsidR="00022792" w:rsidRPr="00022792" w:rsidRDefault="00022792" w:rsidP="00022792">
            <w:pPr>
              <w:jc w:val="center"/>
            </w:pPr>
            <w:r w:rsidRPr="00022792">
              <w:t>427235.57</w:t>
            </w:r>
          </w:p>
        </w:tc>
        <w:tc>
          <w:tcPr>
            <w:tcW w:w="3685" w:type="dxa"/>
          </w:tcPr>
          <w:p w:rsidR="00022792" w:rsidRPr="00022792" w:rsidRDefault="00022792" w:rsidP="00022792">
            <w:pPr>
              <w:jc w:val="center"/>
            </w:pPr>
            <w:r w:rsidRPr="00022792">
              <w:t>2203752.37</w:t>
            </w:r>
          </w:p>
        </w:tc>
      </w:tr>
    </w:tbl>
    <w:p w:rsidR="00834750" w:rsidRDefault="00834750"/>
    <w:p w:rsidR="00CD7B43" w:rsidRDefault="00CD7B43"/>
    <w:sectPr w:rsidR="00CD7B43" w:rsidSect="00022792">
      <w:footerReference w:type="even" r:id="rId7"/>
      <w:footerReference w:type="default" r:id="rId8"/>
      <w:type w:val="continuous"/>
      <w:pgSz w:w="11906" w:h="16838" w:code="9"/>
      <w:pgMar w:top="1134" w:right="1085" w:bottom="1134" w:left="1134" w:header="709" w:footer="709" w:gutter="0"/>
      <w:cols w:space="39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2792" w:rsidRDefault="00022792">
      <w:r>
        <w:separator/>
      </w:r>
    </w:p>
  </w:endnote>
  <w:endnote w:type="continuationSeparator" w:id="0">
    <w:p w:rsidR="00022792" w:rsidRDefault="000227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792" w:rsidRDefault="003460EF" w:rsidP="000E0AF3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2279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22792" w:rsidRDefault="00022792" w:rsidP="008D51C3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792" w:rsidRDefault="00022792" w:rsidP="008D51C3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2792" w:rsidRDefault="00022792">
      <w:r>
        <w:separator/>
      </w:r>
    </w:p>
  </w:footnote>
  <w:footnote w:type="continuationSeparator" w:id="0">
    <w:p w:rsidR="00022792" w:rsidRDefault="0002279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3359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BAE452B"/>
    <w:multiLevelType w:val="multilevel"/>
    <w:tmpl w:val="9E06D2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0DE9611B"/>
    <w:multiLevelType w:val="multilevel"/>
    <w:tmpl w:val="1B7CBB92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E3835F5"/>
    <w:multiLevelType w:val="multilevel"/>
    <w:tmpl w:val="7C80A2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A845F9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1E0C65EA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4AB68B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>
    <w:nsid w:val="2532160D"/>
    <w:multiLevelType w:val="hybridMultilevel"/>
    <w:tmpl w:val="C62AB6A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72434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>
    <w:nsid w:val="2E8D175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9471B1B"/>
    <w:multiLevelType w:val="hybridMultilevel"/>
    <w:tmpl w:val="06FEBE1E"/>
    <w:lvl w:ilvl="0" w:tplc="7722F1D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3B7F426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3EEE7A7A"/>
    <w:multiLevelType w:val="hybridMultilevel"/>
    <w:tmpl w:val="FD5EAB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0C213DE"/>
    <w:multiLevelType w:val="multilevel"/>
    <w:tmpl w:val="2DEAB24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4FA5C4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45F1684A"/>
    <w:multiLevelType w:val="hybridMultilevel"/>
    <w:tmpl w:val="E9FC3134"/>
    <w:lvl w:ilvl="0" w:tplc="CBE6E0A6">
      <w:start w:val="1"/>
      <w:numFmt w:val="decimal"/>
      <w:lvlText w:val="%1"/>
      <w:lvlJc w:val="left"/>
      <w:pPr>
        <w:tabs>
          <w:tab w:val="num" w:pos="1428"/>
        </w:tabs>
        <w:ind w:left="1428" w:hanging="114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6">
    <w:nsid w:val="48860885"/>
    <w:multiLevelType w:val="multilevel"/>
    <w:tmpl w:val="CE94A728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48866ED7"/>
    <w:multiLevelType w:val="hybridMultilevel"/>
    <w:tmpl w:val="4EAA5792"/>
    <w:lvl w:ilvl="0" w:tplc="E5582150">
      <w:start w:val="1"/>
      <w:numFmt w:val="decimal"/>
      <w:lvlText w:val="%1)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56FE232E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57E64988"/>
    <w:multiLevelType w:val="hybridMultilevel"/>
    <w:tmpl w:val="35A8DA4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5A8A383F"/>
    <w:multiLevelType w:val="multilevel"/>
    <w:tmpl w:val="A7E0ABD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5B1D27E4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5E6E6419"/>
    <w:multiLevelType w:val="hybridMultilevel"/>
    <w:tmpl w:val="A9467D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B5427B"/>
    <w:multiLevelType w:val="hybridMultilevel"/>
    <w:tmpl w:val="3932B9FA"/>
    <w:lvl w:ilvl="0" w:tplc="0419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4">
    <w:nsid w:val="65F12CB6"/>
    <w:multiLevelType w:val="multilevel"/>
    <w:tmpl w:val="EA881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68370EA"/>
    <w:multiLevelType w:val="multilevel"/>
    <w:tmpl w:val="141C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>
    <w:nsid w:val="697203A5"/>
    <w:multiLevelType w:val="hybridMultilevel"/>
    <w:tmpl w:val="32D804C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F486F52"/>
    <w:multiLevelType w:val="hybridMultilevel"/>
    <w:tmpl w:val="B68A7388"/>
    <w:lvl w:ilvl="0" w:tplc="E402AFA4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>
    <w:nsid w:val="73CD55C4"/>
    <w:multiLevelType w:val="multilevel"/>
    <w:tmpl w:val="190A00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>
    <w:nsid w:val="76957476"/>
    <w:multiLevelType w:val="hybridMultilevel"/>
    <w:tmpl w:val="25CC4A7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0">
    <w:nsid w:val="77944D05"/>
    <w:multiLevelType w:val="multilevel"/>
    <w:tmpl w:val="9C68C39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>
    <w:nsid w:val="77B93752"/>
    <w:multiLevelType w:val="hybridMultilevel"/>
    <w:tmpl w:val="D96CBE1E"/>
    <w:lvl w:ilvl="0" w:tplc="67583C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2">
    <w:nsid w:val="786178EE"/>
    <w:multiLevelType w:val="multilevel"/>
    <w:tmpl w:val="3676BB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>
    <w:nsid w:val="7BC20404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4">
    <w:nsid w:val="7F0004DF"/>
    <w:multiLevelType w:val="hybridMultilevel"/>
    <w:tmpl w:val="6B2E3678"/>
    <w:lvl w:ilvl="0" w:tplc="9F68EAC6">
      <w:start w:val="1"/>
      <w:numFmt w:val="decimal"/>
      <w:lvlText w:val="%1)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6"/>
  </w:num>
  <w:num w:numId="2">
    <w:abstractNumId w:val="21"/>
  </w:num>
  <w:num w:numId="3">
    <w:abstractNumId w:val="31"/>
  </w:num>
  <w:num w:numId="4">
    <w:abstractNumId w:val="13"/>
  </w:num>
  <w:num w:numId="5">
    <w:abstractNumId w:val="10"/>
  </w:num>
  <w:num w:numId="6">
    <w:abstractNumId w:val="20"/>
  </w:num>
  <w:num w:numId="7">
    <w:abstractNumId w:val="14"/>
  </w:num>
  <w:num w:numId="8">
    <w:abstractNumId w:val="33"/>
  </w:num>
  <w:num w:numId="9">
    <w:abstractNumId w:val="6"/>
  </w:num>
  <w:num w:numId="10">
    <w:abstractNumId w:val="1"/>
  </w:num>
  <w:num w:numId="11">
    <w:abstractNumId w:val="11"/>
  </w:num>
  <w:num w:numId="12">
    <w:abstractNumId w:val="24"/>
  </w:num>
  <w:num w:numId="13">
    <w:abstractNumId w:val="18"/>
  </w:num>
  <w:num w:numId="14">
    <w:abstractNumId w:val="25"/>
  </w:num>
  <w:num w:numId="15">
    <w:abstractNumId w:val="4"/>
  </w:num>
  <w:num w:numId="16">
    <w:abstractNumId w:val="28"/>
  </w:num>
  <w:num w:numId="17">
    <w:abstractNumId w:val="0"/>
  </w:num>
  <w:num w:numId="18">
    <w:abstractNumId w:val="32"/>
  </w:num>
  <w:num w:numId="19">
    <w:abstractNumId w:val="8"/>
  </w:num>
  <w:num w:numId="20">
    <w:abstractNumId w:val="3"/>
  </w:num>
  <w:num w:numId="21">
    <w:abstractNumId w:val="30"/>
  </w:num>
  <w:num w:numId="22">
    <w:abstractNumId w:val="9"/>
  </w:num>
  <w:num w:numId="23">
    <w:abstractNumId w:val="27"/>
  </w:num>
  <w:num w:numId="24">
    <w:abstractNumId w:val="16"/>
  </w:num>
  <w:num w:numId="25">
    <w:abstractNumId w:val="2"/>
  </w:num>
  <w:num w:numId="26">
    <w:abstractNumId w:val="17"/>
  </w:num>
  <w:num w:numId="27">
    <w:abstractNumId w:val="34"/>
  </w:num>
  <w:num w:numId="28">
    <w:abstractNumId w:val="23"/>
  </w:num>
  <w:num w:numId="29">
    <w:abstractNumId w:val="29"/>
  </w:num>
  <w:num w:numId="30">
    <w:abstractNumId w:val="12"/>
  </w:num>
  <w:num w:numId="31">
    <w:abstractNumId w:val="5"/>
  </w:num>
  <w:num w:numId="32">
    <w:abstractNumId w:val="7"/>
  </w:num>
  <w:num w:numId="33">
    <w:abstractNumId w:val="19"/>
  </w:num>
  <w:num w:numId="34">
    <w:abstractNumId w:val="15"/>
  </w:num>
  <w:num w:numId="35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/>
  <w:rsids>
    <w:rsidRoot w:val="00192B63"/>
    <w:rsid w:val="00022792"/>
    <w:rsid w:val="000270B6"/>
    <w:rsid w:val="00061302"/>
    <w:rsid w:val="0006195B"/>
    <w:rsid w:val="0007437B"/>
    <w:rsid w:val="000767F2"/>
    <w:rsid w:val="00076F7B"/>
    <w:rsid w:val="000A2D35"/>
    <w:rsid w:val="000E0AF3"/>
    <w:rsid w:val="000E6177"/>
    <w:rsid w:val="000F74BA"/>
    <w:rsid w:val="00137CEE"/>
    <w:rsid w:val="001435EE"/>
    <w:rsid w:val="001518D1"/>
    <w:rsid w:val="00192B63"/>
    <w:rsid w:val="001C3AD5"/>
    <w:rsid w:val="001D1BAD"/>
    <w:rsid w:val="001D4228"/>
    <w:rsid w:val="001D5B2F"/>
    <w:rsid w:val="001E4FCE"/>
    <w:rsid w:val="001E7CB8"/>
    <w:rsid w:val="00202900"/>
    <w:rsid w:val="00235B59"/>
    <w:rsid w:val="002625DA"/>
    <w:rsid w:val="00281DA4"/>
    <w:rsid w:val="002B3D5C"/>
    <w:rsid w:val="002C054A"/>
    <w:rsid w:val="002E3FCA"/>
    <w:rsid w:val="002E44B9"/>
    <w:rsid w:val="002E69BF"/>
    <w:rsid w:val="00316410"/>
    <w:rsid w:val="00335943"/>
    <w:rsid w:val="00337F43"/>
    <w:rsid w:val="00345723"/>
    <w:rsid w:val="003460EF"/>
    <w:rsid w:val="003C627B"/>
    <w:rsid w:val="003E1C17"/>
    <w:rsid w:val="003E5275"/>
    <w:rsid w:val="003E7E71"/>
    <w:rsid w:val="003F7F20"/>
    <w:rsid w:val="00406578"/>
    <w:rsid w:val="004143B0"/>
    <w:rsid w:val="004179A5"/>
    <w:rsid w:val="004221DE"/>
    <w:rsid w:val="004227DE"/>
    <w:rsid w:val="00432044"/>
    <w:rsid w:val="0047783D"/>
    <w:rsid w:val="00481272"/>
    <w:rsid w:val="00484838"/>
    <w:rsid w:val="004951A1"/>
    <w:rsid w:val="004A0135"/>
    <w:rsid w:val="004A5B15"/>
    <w:rsid w:val="004A7771"/>
    <w:rsid w:val="004D2DB2"/>
    <w:rsid w:val="004F6141"/>
    <w:rsid w:val="0051104D"/>
    <w:rsid w:val="005255A4"/>
    <w:rsid w:val="0054169C"/>
    <w:rsid w:val="005A5528"/>
    <w:rsid w:val="005B4876"/>
    <w:rsid w:val="005C5F96"/>
    <w:rsid w:val="005D3807"/>
    <w:rsid w:val="005F1B34"/>
    <w:rsid w:val="005F5C35"/>
    <w:rsid w:val="00603FB9"/>
    <w:rsid w:val="006151C2"/>
    <w:rsid w:val="00632FA7"/>
    <w:rsid w:val="00650C05"/>
    <w:rsid w:val="00650F26"/>
    <w:rsid w:val="00662FC8"/>
    <w:rsid w:val="00671C56"/>
    <w:rsid w:val="006731FF"/>
    <w:rsid w:val="00674D66"/>
    <w:rsid w:val="00690F72"/>
    <w:rsid w:val="006932C0"/>
    <w:rsid w:val="006A00AF"/>
    <w:rsid w:val="006A0AC3"/>
    <w:rsid w:val="006A16E6"/>
    <w:rsid w:val="006B7EAA"/>
    <w:rsid w:val="006C1AA7"/>
    <w:rsid w:val="00723FCC"/>
    <w:rsid w:val="00724B44"/>
    <w:rsid w:val="007263D7"/>
    <w:rsid w:val="00732DEE"/>
    <w:rsid w:val="00741DEC"/>
    <w:rsid w:val="00746F36"/>
    <w:rsid w:val="00772D94"/>
    <w:rsid w:val="00774326"/>
    <w:rsid w:val="00787201"/>
    <w:rsid w:val="007A37E2"/>
    <w:rsid w:val="007B1A3F"/>
    <w:rsid w:val="007E1B10"/>
    <w:rsid w:val="00814264"/>
    <w:rsid w:val="00832DCE"/>
    <w:rsid w:val="00834750"/>
    <w:rsid w:val="00845B7C"/>
    <w:rsid w:val="00876251"/>
    <w:rsid w:val="008A29A3"/>
    <w:rsid w:val="008A3EFE"/>
    <w:rsid w:val="008A6BA5"/>
    <w:rsid w:val="008B2DD8"/>
    <w:rsid w:val="008B44EF"/>
    <w:rsid w:val="008D51C3"/>
    <w:rsid w:val="008E1C91"/>
    <w:rsid w:val="008E2E56"/>
    <w:rsid w:val="00911877"/>
    <w:rsid w:val="00912984"/>
    <w:rsid w:val="00920541"/>
    <w:rsid w:val="009543C0"/>
    <w:rsid w:val="00965859"/>
    <w:rsid w:val="009771BD"/>
    <w:rsid w:val="00986AB4"/>
    <w:rsid w:val="009879F3"/>
    <w:rsid w:val="009922D3"/>
    <w:rsid w:val="009A0C27"/>
    <w:rsid w:val="009A4E00"/>
    <w:rsid w:val="009F3C61"/>
    <w:rsid w:val="00A11DCA"/>
    <w:rsid w:val="00A16F04"/>
    <w:rsid w:val="00A33F22"/>
    <w:rsid w:val="00A60554"/>
    <w:rsid w:val="00A67426"/>
    <w:rsid w:val="00A72B10"/>
    <w:rsid w:val="00A7334B"/>
    <w:rsid w:val="00A80C56"/>
    <w:rsid w:val="00A95567"/>
    <w:rsid w:val="00AB7AAE"/>
    <w:rsid w:val="00AC715C"/>
    <w:rsid w:val="00AD0B32"/>
    <w:rsid w:val="00AF407B"/>
    <w:rsid w:val="00AF7979"/>
    <w:rsid w:val="00B31482"/>
    <w:rsid w:val="00B31871"/>
    <w:rsid w:val="00B4125C"/>
    <w:rsid w:val="00B53084"/>
    <w:rsid w:val="00B90700"/>
    <w:rsid w:val="00BA11ED"/>
    <w:rsid w:val="00BB0030"/>
    <w:rsid w:val="00BB1D5D"/>
    <w:rsid w:val="00BC234A"/>
    <w:rsid w:val="00BE1C64"/>
    <w:rsid w:val="00BF4A77"/>
    <w:rsid w:val="00C11B14"/>
    <w:rsid w:val="00C24B6C"/>
    <w:rsid w:val="00C41846"/>
    <w:rsid w:val="00C54B37"/>
    <w:rsid w:val="00C622F7"/>
    <w:rsid w:val="00C76277"/>
    <w:rsid w:val="00C82B43"/>
    <w:rsid w:val="00C90EB6"/>
    <w:rsid w:val="00C92D95"/>
    <w:rsid w:val="00CA1EE7"/>
    <w:rsid w:val="00CB2F66"/>
    <w:rsid w:val="00CC4C2B"/>
    <w:rsid w:val="00CD74DF"/>
    <w:rsid w:val="00CD7B43"/>
    <w:rsid w:val="00CF75EF"/>
    <w:rsid w:val="00D00B35"/>
    <w:rsid w:val="00D16AE0"/>
    <w:rsid w:val="00D31A86"/>
    <w:rsid w:val="00D36B49"/>
    <w:rsid w:val="00D40AAF"/>
    <w:rsid w:val="00D42EF9"/>
    <w:rsid w:val="00D4425F"/>
    <w:rsid w:val="00D55354"/>
    <w:rsid w:val="00D65BF5"/>
    <w:rsid w:val="00D65F94"/>
    <w:rsid w:val="00D928D2"/>
    <w:rsid w:val="00DA3B4D"/>
    <w:rsid w:val="00DB4850"/>
    <w:rsid w:val="00DC3827"/>
    <w:rsid w:val="00DF6A6C"/>
    <w:rsid w:val="00DF7293"/>
    <w:rsid w:val="00E05870"/>
    <w:rsid w:val="00E13CAA"/>
    <w:rsid w:val="00E24D8E"/>
    <w:rsid w:val="00E34A2D"/>
    <w:rsid w:val="00E47F33"/>
    <w:rsid w:val="00E55143"/>
    <w:rsid w:val="00E82666"/>
    <w:rsid w:val="00E83290"/>
    <w:rsid w:val="00E85DA1"/>
    <w:rsid w:val="00E8672D"/>
    <w:rsid w:val="00EB0B42"/>
    <w:rsid w:val="00EE1B03"/>
    <w:rsid w:val="00EE1FBE"/>
    <w:rsid w:val="00EE4A54"/>
    <w:rsid w:val="00F07C00"/>
    <w:rsid w:val="00F5488D"/>
    <w:rsid w:val="00F550FD"/>
    <w:rsid w:val="00F66554"/>
    <w:rsid w:val="00F679A1"/>
    <w:rsid w:val="00F969E1"/>
    <w:rsid w:val="00FA455C"/>
    <w:rsid w:val="00FB0474"/>
    <w:rsid w:val="00FC48B8"/>
    <w:rsid w:val="00FD5564"/>
    <w:rsid w:val="00FD5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9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B4876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B48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F7293"/>
  </w:style>
  <w:style w:type="table" w:styleId="a6">
    <w:name w:val="Table Grid"/>
    <w:basedOn w:val="a1"/>
    <w:rsid w:val="002C05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4143B0"/>
    <w:rPr>
      <w:snapToGrid w:val="0"/>
      <w:sz w:val="24"/>
    </w:rPr>
  </w:style>
  <w:style w:type="paragraph" w:styleId="a7">
    <w:name w:val="endnote text"/>
    <w:basedOn w:val="a"/>
    <w:link w:val="a8"/>
    <w:rsid w:val="00A16F04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rsid w:val="00A16F04"/>
  </w:style>
  <w:style w:type="paragraph" w:styleId="a9">
    <w:name w:val="Normal (Web)"/>
    <w:basedOn w:val="a"/>
    <w:uiPriority w:val="99"/>
    <w:rsid w:val="00A16F04"/>
    <w:pPr>
      <w:spacing w:before="100" w:beforeAutospacing="1" w:after="119"/>
    </w:pPr>
  </w:style>
  <w:style w:type="paragraph" w:styleId="aa">
    <w:name w:val="Balloon Text"/>
    <w:basedOn w:val="a"/>
    <w:link w:val="ab"/>
    <w:rsid w:val="00FD556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D55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5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90;&#1077;&#1082;&#1091;&#1097;&#1072;&#1103;%20&#1088;&#1072;&#1073;&#1086;&#1090;&#1072;\Polygon%20HotFix\Polygon\bin\Debug\&#1050;&#1072;&#1088;&#1090;&#1072;%20&#1087;&#1083;&#1072;&#1085;\&#1064;&#1072;&#1073;&#1083;&#1086;&#1085;&#1099;\&#1057;&#1074;&#1077;&#1076;&#1077;&#1085;&#1080;&#1103;&#1054;&#1073;&#1054;&#1073;&#1098;&#1077;&#1082;&#109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СведенияОбОбъекте</Template>
  <TotalTime>10</TotalTime>
  <Pages>8</Pages>
  <Words>1451</Words>
  <Characters>8274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rnd</Company>
  <LinksUpToDate>false</LinksUpToDate>
  <CharactersWithSpaces>9706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PBPROG-71</dc:creator>
  <cp:lastModifiedBy>KulikovaVN</cp:lastModifiedBy>
  <cp:revision>7</cp:revision>
  <dcterms:created xsi:type="dcterms:W3CDTF">2023-05-16T18:54:00Z</dcterms:created>
  <dcterms:modified xsi:type="dcterms:W3CDTF">2023-06-08T11:07:00Z</dcterms:modified>
</cp:coreProperties>
</file>